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70715" w14:textId="77777777" w:rsidR="003F293A" w:rsidRPr="00EF4CC1" w:rsidRDefault="003F293A" w:rsidP="003F293A">
      <w:pPr>
        <w:pStyle w:val="Heading1"/>
        <w:rPr>
          <w:color w:val="002060"/>
        </w:rPr>
      </w:pPr>
      <w:r w:rsidRPr="00EF4CC1">
        <w:rPr>
          <w:color w:val="002060"/>
        </w:rPr>
        <w:t>Registry of Deeds Archive Services Heritage Mailing List Form</w:t>
      </w:r>
    </w:p>
    <w:p w14:paraId="5BA78A18" w14:textId="77777777" w:rsidR="003F293A" w:rsidRDefault="003F293A" w:rsidP="003F293A">
      <w:r w:rsidRPr="003F293A">
        <w:t>The Property Registration Authority will only use the information you provide on this form to provide email updates on heritage events and developments at the Registry of Deeds Archive Services.</w:t>
      </w:r>
    </w:p>
    <w:p w14:paraId="45698FEA" w14:textId="77777777" w:rsidR="003F293A" w:rsidRPr="00EF4CC1" w:rsidRDefault="003F293A" w:rsidP="003F293A">
      <w:pPr>
        <w:rPr>
          <w:color w:val="002060"/>
        </w:rPr>
      </w:pPr>
      <w:r w:rsidRPr="00EF4CC1">
        <w:rPr>
          <w:color w:val="002060"/>
        </w:rPr>
        <w:t xml:space="preserve">Please </w:t>
      </w:r>
      <w:r w:rsidR="00AD5701" w:rsidRPr="00EF4CC1">
        <w:rPr>
          <w:color w:val="002060"/>
        </w:rPr>
        <w:t>enter</w:t>
      </w:r>
      <w:r w:rsidRPr="00EF4CC1">
        <w:rPr>
          <w:color w:val="002060"/>
        </w:rPr>
        <w:t xml:space="preserve"> </w:t>
      </w:r>
      <w:r w:rsidR="00AD5701" w:rsidRPr="00EF4CC1">
        <w:rPr>
          <w:color w:val="002060"/>
        </w:rPr>
        <w:t xml:space="preserve">name and address </w:t>
      </w:r>
      <w:r w:rsidRPr="00EF4CC1">
        <w:rPr>
          <w:color w:val="002060"/>
        </w:rPr>
        <w:t xml:space="preserve">in block </w:t>
      </w:r>
      <w:r w:rsidR="00EF4CC1">
        <w:rPr>
          <w:color w:val="002060"/>
        </w:rPr>
        <w:t>capital</w:t>
      </w:r>
      <w:r w:rsidRPr="00EF4CC1">
        <w:rPr>
          <w:color w:val="002060"/>
        </w:rPr>
        <w:t>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7376"/>
      </w:tblGrid>
      <w:tr w:rsidR="000172E5" w:rsidRPr="00846B76" w14:paraId="06AE6DE6" w14:textId="77777777" w:rsidTr="00F501B3">
        <w:sdt>
          <w:sdtPr>
            <w:id w:val="1621259925"/>
            <w:placeholder>
              <w:docPart w:val="1E393B85D812443BBB446DBA3C04E2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0" w:type="pct"/>
                <w:vAlign w:val="bottom"/>
              </w:tcPr>
              <w:p w14:paraId="7DC2CBA3" w14:textId="77777777" w:rsidR="000172E5" w:rsidRPr="00846B76" w:rsidRDefault="003F293A" w:rsidP="00F501B3">
                <w:pPr>
                  <w:pStyle w:val="NormalIndent"/>
                  <w:ind w:left="-108"/>
                </w:pPr>
                <w:r>
                  <w:t>Email Address</w:t>
                </w:r>
              </w:p>
            </w:tc>
          </w:sdtContent>
        </w:sdt>
        <w:tc>
          <w:tcPr>
            <w:tcW w:w="3940" w:type="pct"/>
            <w:tcBorders>
              <w:bottom w:val="single" w:sz="4" w:space="0" w:color="auto"/>
            </w:tcBorders>
            <w:vAlign w:val="bottom"/>
          </w:tcPr>
          <w:p w14:paraId="350B1EEE" w14:textId="77777777" w:rsidR="000172E5" w:rsidRPr="00846B76" w:rsidRDefault="000172E5" w:rsidP="009F3CDC"/>
        </w:tc>
      </w:tr>
      <w:tr w:rsidR="000172E5" w:rsidRPr="00846B76" w14:paraId="126780EA" w14:textId="77777777" w:rsidTr="00F501B3">
        <w:sdt>
          <w:sdtPr>
            <w:id w:val="-1470592894"/>
            <w:placeholder>
              <w:docPart w:val="9DCFF023570D4D67911F5A3F17F20C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0" w:type="pct"/>
                <w:vAlign w:val="bottom"/>
              </w:tcPr>
              <w:p w14:paraId="6CBAD76F" w14:textId="77777777" w:rsidR="000172E5" w:rsidRPr="00846B76" w:rsidRDefault="003F293A" w:rsidP="00F501B3">
                <w:pPr>
                  <w:pStyle w:val="NormalIndent"/>
                  <w:ind w:left="-108"/>
                </w:pPr>
                <w:r>
                  <w:t>First</w:t>
                </w:r>
                <w:r w:rsidR="007147D7" w:rsidRPr="006145D8">
                  <w:t xml:space="preserve"> Name</w:t>
                </w:r>
              </w:p>
            </w:tc>
          </w:sdtContent>
        </w:sdt>
        <w:tc>
          <w:tcPr>
            <w:tcW w:w="394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E7B715" w14:textId="77777777" w:rsidR="000172E5" w:rsidRPr="00846B76" w:rsidRDefault="000172E5" w:rsidP="009F3CDC"/>
        </w:tc>
      </w:tr>
      <w:tr w:rsidR="003F293A" w:rsidRPr="00846B76" w14:paraId="366B5162" w14:textId="77777777" w:rsidTr="00F501B3">
        <w:sdt>
          <w:sdtPr>
            <w:id w:val="946660661"/>
            <w:placeholder>
              <w:docPart w:val="D58E93F7D81346E187C92674FA9C1B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0" w:type="pct"/>
                <w:vAlign w:val="bottom"/>
              </w:tcPr>
              <w:p w14:paraId="27C95425" w14:textId="77777777" w:rsidR="003F293A" w:rsidRDefault="003F293A" w:rsidP="00F501B3">
                <w:pPr>
                  <w:pStyle w:val="NormalIndent"/>
                  <w:ind w:left="-108"/>
                </w:pPr>
                <w:r>
                  <w:t>Surname</w:t>
                </w:r>
              </w:p>
            </w:tc>
          </w:sdtContent>
        </w:sdt>
        <w:tc>
          <w:tcPr>
            <w:tcW w:w="394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ADDFB0" w14:textId="77777777" w:rsidR="003F293A" w:rsidRPr="00846B76" w:rsidRDefault="003F293A" w:rsidP="009F3CDC"/>
        </w:tc>
      </w:tr>
      <w:tr w:rsidR="000172E5" w:rsidRPr="00846B76" w14:paraId="014CDF08" w14:textId="77777777" w:rsidTr="00F501B3">
        <w:sdt>
          <w:sdtPr>
            <w:id w:val="1334104394"/>
            <w:placeholder>
              <w:docPart w:val="15EA5C447BF14C889EBE4AAB6A5613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0" w:type="pct"/>
                <w:vAlign w:val="bottom"/>
              </w:tcPr>
              <w:p w14:paraId="4E1DEC8D" w14:textId="77777777" w:rsidR="000172E5" w:rsidRPr="00846B76" w:rsidRDefault="003F293A" w:rsidP="00F501B3">
                <w:pPr>
                  <w:pStyle w:val="NormalIndent"/>
                  <w:ind w:left="-108"/>
                </w:pPr>
                <w:r>
                  <w:t>Date</w:t>
                </w:r>
              </w:p>
            </w:tc>
          </w:sdtContent>
        </w:sdt>
        <w:tc>
          <w:tcPr>
            <w:tcW w:w="3940" w:type="pct"/>
            <w:tcBorders>
              <w:bottom w:val="single" w:sz="4" w:space="0" w:color="auto"/>
            </w:tcBorders>
            <w:vAlign w:val="bottom"/>
          </w:tcPr>
          <w:p w14:paraId="6D08AFCB" w14:textId="77777777" w:rsidR="000172E5" w:rsidRPr="00846B76" w:rsidRDefault="000172E5" w:rsidP="007C7768"/>
        </w:tc>
      </w:tr>
      <w:tr w:rsidR="000172E5" w:rsidRPr="00846B76" w14:paraId="7B6E0D65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D14F91D" w14:textId="77777777" w:rsidR="006653E9" w:rsidRDefault="006653E9" w:rsidP="006653E9">
            <w:pPr>
              <w:shd w:val="clear" w:color="auto" w:fill="FFFFFF"/>
              <w:spacing w:before="90"/>
              <w:rPr>
                <w:rFonts w:ascii="Helvetica" w:eastAsia="Times New Roman" w:hAnsi="Helvetica" w:cs="Helvetica"/>
                <w:lang w:eastAsia="en-IE"/>
              </w:rPr>
            </w:pPr>
          </w:p>
          <w:p w14:paraId="28A5CB1E" w14:textId="77777777" w:rsidR="000172E5" w:rsidRPr="006653E9" w:rsidRDefault="006653E9" w:rsidP="006653E9">
            <w:pPr>
              <w:rPr>
                <w:lang w:eastAsia="en-IE"/>
              </w:rPr>
            </w:pPr>
            <w:r>
              <w:rPr>
                <w:lang w:eastAsia="en-IE"/>
              </w:rPr>
              <w:t>By ticking the box below you consent to us contacting you by email:</w:t>
            </w:r>
          </w:p>
        </w:tc>
      </w:tr>
      <w:tr w:rsidR="000172E5" w:rsidRPr="00846B76" w14:paraId="67831E4F" w14:textId="77777777" w:rsidTr="00F501B3">
        <w:sdt>
          <w:sdtPr>
            <w:rPr>
              <w:sz w:val="48"/>
            </w:rPr>
            <w:id w:val="-1034966123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1060" w:type="pct"/>
                <w:vAlign w:val="bottom"/>
              </w:tcPr>
              <w:p w14:paraId="4804D12E" w14:textId="77777777" w:rsidR="000172E5" w:rsidRPr="00846B76" w:rsidRDefault="00F06E89" w:rsidP="00145B50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48"/>
                  </w:rPr>
                  <w:t>☐</w:t>
                </w:r>
              </w:p>
            </w:tc>
          </w:sdtContent>
        </w:sdt>
        <w:tc>
          <w:tcPr>
            <w:tcW w:w="3940" w:type="pct"/>
            <w:vAlign w:val="bottom"/>
          </w:tcPr>
          <w:p w14:paraId="7BD9A45B" w14:textId="77777777" w:rsidR="000172E5" w:rsidRPr="00846B76" w:rsidRDefault="00F501B3" w:rsidP="003F293A">
            <w:r>
              <w:t xml:space="preserve">I </w:t>
            </w:r>
            <w:r w:rsidRPr="00F501B3">
              <w:t>consent to the Property Registration Au</w:t>
            </w:r>
            <w:r w:rsidR="006653E9">
              <w:t>thority contacting me via email</w:t>
            </w:r>
          </w:p>
        </w:tc>
      </w:tr>
    </w:tbl>
    <w:p w14:paraId="2C2EA23B" w14:textId="77777777" w:rsidR="000172E5" w:rsidRDefault="000172E5" w:rsidP="003F293A"/>
    <w:p w14:paraId="141269A2" w14:textId="1CA30C48" w:rsidR="00145B50" w:rsidRDefault="00145B50" w:rsidP="00145B50">
      <w:r>
        <w:t xml:space="preserve">You can change your mind at any time by contacting us at </w:t>
      </w:r>
      <w:hyperlink r:id="rId11" w:history="1">
        <w:r w:rsidR="00B71BCC" w:rsidRPr="00063C62">
          <w:rPr>
            <w:rStyle w:val="Hyperlink"/>
          </w:rPr>
          <w:t>heritage@tailte.ie</w:t>
        </w:r>
      </w:hyperlink>
      <w:r>
        <w:t xml:space="preserve"> and we will remove you from our mailing list. </w:t>
      </w:r>
    </w:p>
    <w:p w14:paraId="216B282C" w14:textId="47D6866A" w:rsidR="00145B50" w:rsidRDefault="00145B50" w:rsidP="00145B50">
      <w:pPr>
        <w:rPr>
          <w:rStyle w:val="Hyperlink"/>
        </w:rPr>
      </w:pPr>
      <w:r>
        <w:t xml:space="preserve">For more information about data protection policy please visit our website </w:t>
      </w:r>
      <w:r w:rsidR="00EA6C43">
        <w:t xml:space="preserve">at </w:t>
      </w:r>
      <w:r w:rsidRPr="00B71BCC">
        <w:rPr>
          <w:rStyle w:val="Hyperlink"/>
        </w:rPr>
        <w:t>www.</w:t>
      </w:r>
      <w:r w:rsidR="00B71BCC">
        <w:rPr>
          <w:rStyle w:val="Hyperlink"/>
        </w:rPr>
        <w:t>tailte.ie</w:t>
      </w:r>
    </w:p>
    <w:p w14:paraId="26F0DBEE" w14:textId="77777777" w:rsidR="00EA6C43" w:rsidRDefault="00EA6C43" w:rsidP="00EA6C43"/>
    <w:p w14:paraId="0131F8EE" w14:textId="44B47C86" w:rsidR="00EA6C43" w:rsidRDefault="00EA6C43" w:rsidP="00EA6C43">
      <w:r>
        <w:t xml:space="preserve">Please return as email attachment to </w:t>
      </w:r>
      <w:hyperlink r:id="rId12" w:history="1">
        <w:r w:rsidR="00B71BCC" w:rsidRPr="00063C62">
          <w:rPr>
            <w:rStyle w:val="Hyperlink"/>
            <w:sz w:val="28"/>
          </w:rPr>
          <w:t>heritage@tailte.ie</w:t>
        </w:r>
      </w:hyperlink>
      <w:r>
        <w:t xml:space="preserve"> or by post to:</w:t>
      </w:r>
    </w:p>
    <w:p w14:paraId="7527702A" w14:textId="0D7EBF92" w:rsidR="00EA6C43" w:rsidRPr="0006568A" w:rsidRDefault="00EA6C43" w:rsidP="00EA6C43">
      <w:r w:rsidRPr="00EA6C43">
        <w:t>Reg</w:t>
      </w:r>
      <w:r w:rsidR="00B71BCC">
        <w:t>istry of Deeds Archive Services</w:t>
      </w:r>
      <w:bookmarkStart w:id="0" w:name="_GoBack"/>
      <w:bookmarkEnd w:id="0"/>
      <w:r w:rsidRPr="00EA6C43">
        <w:br/>
        <w:t>Chancery St</w:t>
      </w:r>
      <w:r w:rsidRPr="00EA6C43">
        <w:br/>
        <w:t>Dublin 7</w:t>
      </w:r>
      <w:r w:rsidRPr="00EA6C43">
        <w:br/>
        <w:t>D07 T652</w:t>
      </w:r>
      <w:r w:rsidRPr="00EA6C43">
        <w:br/>
        <w:t>DX 199</w:t>
      </w:r>
    </w:p>
    <w:sectPr w:rsidR="00EA6C43" w:rsidRPr="0006568A" w:rsidSect="006145D8">
      <w:head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3507DC" w14:textId="77777777" w:rsidR="009F4617" w:rsidRDefault="009F4617" w:rsidP="003F293A">
      <w:r>
        <w:separator/>
      </w:r>
    </w:p>
  </w:endnote>
  <w:endnote w:type="continuationSeparator" w:id="0">
    <w:p w14:paraId="34A2CD88" w14:textId="77777777" w:rsidR="009F4617" w:rsidRDefault="009F4617" w:rsidP="003F2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51197F2-3635-479C-9779-DAFDD0C5FFEB}"/>
    <w:embedBold r:id="rId2" w:fontKey="{98F05CF1-5FA7-46AD-9E33-14175EF458FB}"/>
    <w:embedItalic r:id="rId3" w:fontKey="{8E7372CB-5EF4-484B-A801-DA34703FC0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551889B-9FA9-4CA6-86C9-768AE2077EC7}"/>
    <w:embedBold r:id="rId5" w:fontKey="{F8ED90C5-0DFC-4AF6-95D9-9F3CC47D43E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8EB6824-B465-4235-B3EE-F5685694862D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70D5DFC-E9B8-42F4-AC71-4994DDECD5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7F576" w14:textId="77777777" w:rsidR="009F4617" w:rsidRDefault="009F4617" w:rsidP="003F293A">
      <w:r>
        <w:separator/>
      </w:r>
    </w:p>
  </w:footnote>
  <w:footnote w:type="continuationSeparator" w:id="0">
    <w:p w14:paraId="2FA0BB7D" w14:textId="77777777" w:rsidR="009F4617" w:rsidRDefault="009F4617" w:rsidP="003F29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061"/>
      <w:gridCol w:w="4299"/>
    </w:tblGrid>
    <w:tr w:rsidR="003F293A" w:rsidRPr="00B337A2" w14:paraId="62140383" w14:textId="77777777" w:rsidTr="00384B05">
      <w:trPr>
        <w:trHeight w:val="990"/>
      </w:trPr>
      <w:tc>
        <w:tcPr>
          <w:tcW w:w="1350" w:type="dxa"/>
          <w:vAlign w:val="center"/>
        </w:tcPr>
        <w:p w14:paraId="29A29AAE" w14:textId="243766AF" w:rsidR="00B337A2" w:rsidRPr="00B337A2" w:rsidRDefault="00B71BCC" w:rsidP="003F293A">
          <w:pPr>
            <w:rPr>
              <w:noProof/>
            </w:rPr>
          </w:pPr>
          <w:r>
            <w:rPr>
              <w:noProof/>
              <w:lang w:val="en-IE" w:eastAsia="en-IE"/>
            </w:rPr>
            <w:drawing>
              <wp:inline distT="0" distB="0" distL="0" distR="0" wp14:anchorId="5FB74A6E" wp14:editId="50428D66">
                <wp:extent cx="3076575" cy="1190625"/>
                <wp:effectExtent l="0" t="0" r="0" b="0"/>
                <wp:docPr id="2" name="Picture 2" descr="C:\Users\TEMP.LANDREG.000.001.002\AppData\Local\Microsoft\Windows\INetCache\Content.Word\Tailte Éireann incl. tagline_Green_Gre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EMP.LANDREG.000.001.002\AppData\Local\Microsoft\Windows\INetCache\Content.Word\Tailte Éireann incl. tagline_Green_Gre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65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E14E14C" w14:textId="77777777" w:rsidR="00B337A2" w:rsidRPr="00B337A2" w:rsidRDefault="00B337A2" w:rsidP="003F293A">
          <w:pPr>
            <w:rPr>
              <w:noProof/>
            </w:rPr>
          </w:pPr>
        </w:p>
      </w:tc>
    </w:tr>
  </w:tbl>
  <w:p w14:paraId="34D7AFCD" w14:textId="77777777" w:rsidR="000172E5" w:rsidRPr="00311D4F" w:rsidRDefault="000172E5" w:rsidP="003F293A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3A"/>
    <w:rsid w:val="000172E5"/>
    <w:rsid w:val="00052382"/>
    <w:rsid w:val="0006568A"/>
    <w:rsid w:val="00076F0F"/>
    <w:rsid w:val="00084253"/>
    <w:rsid w:val="000D1F49"/>
    <w:rsid w:val="00145B50"/>
    <w:rsid w:val="00152F55"/>
    <w:rsid w:val="001727CA"/>
    <w:rsid w:val="002C56E6"/>
    <w:rsid w:val="00311D4F"/>
    <w:rsid w:val="00344849"/>
    <w:rsid w:val="00361E11"/>
    <w:rsid w:val="003F0847"/>
    <w:rsid w:val="003F293A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653E9"/>
    <w:rsid w:val="007147D7"/>
    <w:rsid w:val="00770F25"/>
    <w:rsid w:val="007A35A8"/>
    <w:rsid w:val="007B0A85"/>
    <w:rsid w:val="007B1AC4"/>
    <w:rsid w:val="007C6A52"/>
    <w:rsid w:val="007C7768"/>
    <w:rsid w:val="00805094"/>
    <w:rsid w:val="0082043E"/>
    <w:rsid w:val="00846B76"/>
    <w:rsid w:val="00867C13"/>
    <w:rsid w:val="008E203A"/>
    <w:rsid w:val="0091229C"/>
    <w:rsid w:val="00940E73"/>
    <w:rsid w:val="0098597D"/>
    <w:rsid w:val="009F3CDC"/>
    <w:rsid w:val="009F4617"/>
    <w:rsid w:val="009F619A"/>
    <w:rsid w:val="009F6DDE"/>
    <w:rsid w:val="00A21048"/>
    <w:rsid w:val="00A370A8"/>
    <w:rsid w:val="00AD5701"/>
    <w:rsid w:val="00B337A2"/>
    <w:rsid w:val="00B71BCC"/>
    <w:rsid w:val="00BD4753"/>
    <w:rsid w:val="00BD5CB1"/>
    <w:rsid w:val="00BE62EE"/>
    <w:rsid w:val="00C003BA"/>
    <w:rsid w:val="00C4602F"/>
    <w:rsid w:val="00C46878"/>
    <w:rsid w:val="00C6231D"/>
    <w:rsid w:val="00CB4A51"/>
    <w:rsid w:val="00CB6070"/>
    <w:rsid w:val="00CD4532"/>
    <w:rsid w:val="00CD47B0"/>
    <w:rsid w:val="00CE6104"/>
    <w:rsid w:val="00CE7918"/>
    <w:rsid w:val="00D16163"/>
    <w:rsid w:val="00D21B48"/>
    <w:rsid w:val="00DB3FAD"/>
    <w:rsid w:val="00DD5ED8"/>
    <w:rsid w:val="00E61C09"/>
    <w:rsid w:val="00E728C8"/>
    <w:rsid w:val="00EA6C43"/>
    <w:rsid w:val="00EB3B58"/>
    <w:rsid w:val="00EC7359"/>
    <w:rsid w:val="00EE3054"/>
    <w:rsid w:val="00EF4CC1"/>
    <w:rsid w:val="00F00606"/>
    <w:rsid w:val="00F01256"/>
    <w:rsid w:val="00F06E89"/>
    <w:rsid w:val="00F2648A"/>
    <w:rsid w:val="00F501B3"/>
    <w:rsid w:val="00FC7475"/>
    <w:rsid w:val="00FD71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C5F1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A6C43"/>
    <w:pPr>
      <w:spacing w:before="120" w:after="120" w:line="240" w:lineRule="auto"/>
    </w:pPr>
    <w:rPr>
      <w:sz w:val="26"/>
    </w:rPr>
  </w:style>
  <w:style w:type="paragraph" w:styleId="Heading1">
    <w:name w:val="heading 1"/>
    <w:basedOn w:val="Normal"/>
    <w:link w:val="Heading1Char"/>
    <w:uiPriority w:val="1"/>
    <w:qFormat/>
    <w:rsid w:val="00145B50"/>
    <w:pPr>
      <w:outlineLvl w:val="0"/>
    </w:pPr>
    <w:rPr>
      <w:rFonts w:asciiTheme="majorHAnsi" w:hAnsiTheme="majorHAnsi"/>
      <w:b/>
      <w:noProof/>
      <w:sz w:val="36"/>
      <w:szCs w:val="3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45B50"/>
    <w:rPr>
      <w:rFonts w:asciiTheme="majorHAnsi" w:hAnsiTheme="majorHAnsi"/>
      <w:b/>
      <w:noProof/>
      <w:sz w:val="36"/>
      <w:szCs w:val="3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customStyle="1" w:styleId="Style1">
    <w:name w:val="Style1"/>
    <w:basedOn w:val="DefaultParagraphFont"/>
    <w:uiPriority w:val="1"/>
    <w:rsid w:val="00F2648A"/>
    <w:rPr>
      <w:rFonts w:ascii="Calibri" w:hAnsi="Calibri"/>
      <w:caps/>
      <w:smallCaps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ritage@tailte.i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ritage@tailte.i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nagho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E393B85D812443BBB446DBA3C04E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E4A6D-BBC3-49EC-8B3A-B7F5EF56D89E}"/>
      </w:docPartPr>
      <w:docPartBody>
        <w:p w:rsidR="00404CBE" w:rsidRDefault="00C1321E">
          <w:pPr>
            <w:pStyle w:val="1E393B85D812443BBB446DBA3C04E2B8"/>
          </w:pPr>
          <w:r>
            <w:t>Email Address</w:t>
          </w:r>
        </w:p>
      </w:docPartBody>
    </w:docPart>
    <w:docPart>
      <w:docPartPr>
        <w:name w:val="9DCFF023570D4D67911F5A3F17F2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20A16-9927-4A20-AE0B-3F738E85C69A}"/>
      </w:docPartPr>
      <w:docPartBody>
        <w:p w:rsidR="00404CBE" w:rsidRDefault="00C1321E">
          <w:pPr>
            <w:pStyle w:val="9DCFF023570D4D67911F5A3F17F20C66"/>
          </w:pPr>
          <w:r>
            <w:t>First</w:t>
          </w:r>
          <w:r w:rsidRPr="006145D8">
            <w:t xml:space="preserve"> Name</w:t>
          </w:r>
        </w:p>
      </w:docPartBody>
    </w:docPart>
    <w:docPart>
      <w:docPartPr>
        <w:name w:val="15EA5C447BF14C889EBE4AAB6A561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729F1-A439-4FDA-878C-C3523EB0EC4B}"/>
      </w:docPartPr>
      <w:docPartBody>
        <w:p w:rsidR="00404CBE" w:rsidRDefault="00C1321E">
          <w:pPr>
            <w:pStyle w:val="15EA5C447BF14C889EBE4AAB6A561377"/>
          </w:pPr>
          <w:r>
            <w:t>Date</w:t>
          </w:r>
        </w:p>
      </w:docPartBody>
    </w:docPart>
    <w:docPart>
      <w:docPartPr>
        <w:name w:val="D58E93F7D81346E187C92674FA9C1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47FCD-006E-401C-A4C6-5993D74A9D3C}"/>
      </w:docPartPr>
      <w:docPartBody>
        <w:p w:rsidR="00404CBE" w:rsidRDefault="00C1321E" w:rsidP="00C1321E">
          <w:pPr>
            <w:pStyle w:val="D58E93F7D81346E187C92674FA9C1BA3"/>
          </w:pPr>
          <w:r>
            <w:t>Surname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21E"/>
    <w:rsid w:val="00404CBE"/>
    <w:rsid w:val="00B25DB6"/>
    <w:rsid w:val="00C1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480165019BF54825BD4CEBD2976AF226">
    <w:name w:val="480165019BF54825BD4CEBD2976AF226"/>
  </w:style>
  <w:style w:type="paragraph" w:customStyle="1" w:styleId="1E393B85D812443BBB446DBA3C04E2B8">
    <w:name w:val="1E393B85D812443BBB446DBA3C04E2B8"/>
  </w:style>
  <w:style w:type="paragraph" w:customStyle="1" w:styleId="9DCFF023570D4D67911F5A3F17F20C66">
    <w:name w:val="9DCFF023570D4D67911F5A3F17F20C66"/>
  </w:style>
  <w:style w:type="paragraph" w:customStyle="1" w:styleId="479520DD4995401FBCEC5161928C8189">
    <w:name w:val="479520DD4995401FBCEC5161928C8189"/>
  </w:style>
  <w:style w:type="paragraph" w:customStyle="1" w:styleId="718088B4529E4DC8A791ADC1BD0AEC35">
    <w:name w:val="718088B4529E4DC8A791ADC1BD0AEC35"/>
  </w:style>
  <w:style w:type="paragraph" w:customStyle="1" w:styleId="15EA5C447BF14C889EBE4AAB6A561377">
    <w:name w:val="15EA5C447BF14C889EBE4AAB6A561377"/>
  </w:style>
  <w:style w:type="paragraph" w:customStyle="1" w:styleId="28FBD9963B844C769EA7C16F244857B3">
    <w:name w:val="28FBD9963B844C769EA7C16F244857B3"/>
  </w:style>
  <w:style w:type="paragraph" w:customStyle="1" w:styleId="ED48D703B1D84033B4F51BE711EB3BCA">
    <w:name w:val="ED48D703B1D84033B4F51BE711EB3BCA"/>
  </w:style>
  <w:style w:type="paragraph" w:customStyle="1" w:styleId="737C91B21DFE456FAAA6EDDFC0C01C0C">
    <w:name w:val="737C91B21DFE456FAAA6EDDFC0C01C0C"/>
  </w:style>
  <w:style w:type="paragraph" w:customStyle="1" w:styleId="004687F47C0743F2844477570AE715EC">
    <w:name w:val="004687F47C0743F2844477570AE715EC"/>
  </w:style>
  <w:style w:type="paragraph" w:customStyle="1" w:styleId="13530BAE36A94D97867D4E191937F449">
    <w:name w:val="13530BAE36A94D97867D4E191937F449"/>
  </w:style>
  <w:style w:type="paragraph" w:customStyle="1" w:styleId="345676A1D61B44929CD7FC02CCC2115F">
    <w:name w:val="345676A1D61B44929CD7FC02CCC2115F"/>
  </w:style>
  <w:style w:type="paragraph" w:customStyle="1" w:styleId="3DCCB13808E54A2DA190D843332AD904">
    <w:name w:val="3DCCB13808E54A2DA190D843332AD904"/>
  </w:style>
  <w:style w:type="paragraph" w:customStyle="1" w:styleId="D58E93F7D81346E187C92674FA9C1BA3">
    <w:name w:val="D58E93F7D81346E187C92674FA9C1BA3"/>
    <w:rsid w:val="00C1321E"/>
  </w:style>
  <w:style w:type="paragraph" w:customStyle="1" w:styleId="4BD51945E3664A87A59E81B0FB662268">
    <w:name w:val="4BD51945E3664A87A59E81B0FB662268"/>
    <w:rsid w:val="00C1321E"/>
  </w:style>
  <w:style w:type="character" w:styleId="PlaceholderText">
    <w:name w:val="Placeholder Text"/>
    <w:basedOn w:val="DefaultParagraphFont"/>
    <w:uiPriority w:val="99"/>
    <w:semiHidden/>
    <w:rsid w:val="00C1321E"/>
    <w:rPr>
      <w:color w:val="808080"/>
    </w:rPr>
  </w:style>
  <w:style w:type="paragraph" w:customStyle="1" w:styleId="8ACB6A02B2924D2F85FB8CF21204EBEF">
    <w:name w:val="8ACB6A02B2924D2F85FB8CF21204EBEF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C88621FC1424110B3977F12EDD3A3D0">
    <w:name w:val="CC88621FC1424110B3977F12EDD3A3D0"/>
    <w:rsid w:val="00C1321E"/>
  </w:style>
  <w:style w:type="paragraph" w:customStyle="1" w:styleId="CD32445E2DEF457AB4C7262AACDC3866">
    <w:name w:val="CD32445E2DEF457AB4C7262AACDC3866"/>
    <w:rsid w:val="00C1321E"/>
  </w:style>
  <w:style w:type="paragraph" w:customStyle="1" w:styleId="61FDAF318A004B4FB930A99A2F549231">
    <w:name w:val="61FDAF318A004B4FB930A99A2F549231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C88621FC1424110B3977F12EDD3A3D01">
    <w:name w:val="CC88621FC1424110B3977F12EDD3A3D01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D32445E2DEF457AB4C7262AACDC38661">
    <w:name w:val="CD32445E2DEF457AB4C7262AACDC38661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7CD6873BC0D45B088FA4E2E1D12DED9">
    <w:name w:val="57CD6873BC0D45B088FA4E2E1D12DED9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61FDAF318A004B4FB930A99A2F5492311">
    <w:name w:val="61FDAF318A004B4FB930A99A2F5492311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C88621FC1424110B3977F12EDD3A3D02">
    <w:name w:val="CC88621FC1424110B3977F12EDD3A3D02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D32445E2DEF457AB4C7262AACDC38662">
    <w:name w:val="CD32445E2DEF457AB4C7262AACDC38662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7CD6873BC0D45B088FA4E2E1D12DED91">
    <w:name w:val="57CD6873BC0D45B088FA4E2E1D12DED91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61FDAF318A004B4FB930A99A2F5492312">
    <w:name w:val="61FDAF318A004B4FB930A99A2F5492312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C88621FC1424110B3977F12EDD3A3D03">
    <w:name w:val="CC88621FC1424110B3977F12EDD3A3D03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D32445E2DEF457AB4C7262AACDC38663">
    <w:name w:val="CD32445E2DEF457AB4C7262AACDC38663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7CD6873BC0D45B088FA4E2E1D12DED92">
    <w:name w:val="57CD6873BC0D45B088FA4E2E1D12DED92"/>
    <w:rsid w:val="00C1321E"/>
    <w:pPr>
      <w:spacing w:before="200" w:after="200" w:line="271" w:lineRule="auto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465D70740D582244B396E309AB7D076D|8138272" UniqueId="d3e2d926-2941-4aa2-b6ae-2f04dd605d34">
      <p:Name>Auditing</p:Name>
      <p:Description>Audits user actions on documents and list items to the Audit Log.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D70740D582244B396E309AB7D076D" ma:contentTypeVersion="5" ma:contentTypeDescription="Create a new document." ma:contentTypeScope="" ma:versionID="2a74dfc757bb3e32825c0788ee06be4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2e4b1e78aadb099eebd3039d10abe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hidden="true" ma:internalName="_dlc_Exemp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F4F8F3-590F-4FF7-81B4-2C802E30DB00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1255666E-9AEB-4A4B-9F97-9E60D9940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2023-02-03T13:23:00Z</dcterms:created>
  <dcterms:modified xsi:type="dcterms:W3CDTF">2023-02-03T13:23:00Z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0x010100465D70740D582244B396E309AB7D076D</vt:lpwstr>
  </property>
</Properties>
</file>